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BA456" w14:textId="08323BC3" w:rsidR="00CC1451" w:rsidRDefault="00117EF8">
      <w:pPr>
        <w:spacing w:before="79"/>
        <w:ind w:right="660"/>
        <w:jc w:val="right"/>
        <w:rPr>
          <w:b/>
          <w:sz w:val="20"/>
        </w:rPr>
      </w:pPr>
      <w:r w:rsidRPr="00887F94">
        <w:rPr>
          <w:b/>
          <w:noProof/>
          <w:sz w:val="17"/>
        </w:rPr>
        <w:drawing>
          <wp:anchor distT="0" distB="0" distL="114300" distR="114300" simplePos="0" relativeHeight="251663360" behindDoc="1" locked="0" layoutInCell="1" allowOverlap="1" wp14:anchorId="005A859B" wp14:editId="624FA982">
            <wp:simplePos x="0" y="0"/>
            <wp:positionH relativeFrom="column">
              <wp:posOffset>-429268</wp:posOffset>
            </wp:positionH>
            <wp:positionV relativeFrom="paragraph">
              <wp:posOffset>-357414</wp:posOffset>
            </wp:positionV>
            <wp:extent cx="7752822" cy="100584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2822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76A3">
        <w:rPr>
          <w:noProof/>
        </w:rPr>
        <w:drawing>
          <wp:anchor distT="0" distB="0" distL="114300" distR="114300" simplePos="0" relativeHeight="487591424" behindDoc="1" locked="0" layoutInCell="1" allowOverlap="1" wp14:anchorId="25BB23F6" wp14:editId="175F61C5">
            <wp:simplePos x="0" y="0"/>
            <wp:positionH relativeFrom="column">
              <wp:posOffset>80093</wp:posOffset>
            </wp:positionH>
            <wp:positionV relativeFrom="paragraph">
              <wp:posOffset>24607</wp:posOffset>
            </wp:positionV>
            <wp:extent cx="1811678" cy="966230"/>
            <wp:effectExtent l="0" t="0" r="444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78" cy="96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B7F">
        <w:rPr>
          <w:noProof/>
        </w:rPr>
        <mc:AlternateContent>
          <mc:Choice Requires="wps">
            <w:drawing>
              <wp:anchor distT="0" distB="0" distL="114300" distR="114300" simplePos="0" relativeHeight="487593472" behindDoc="0" locked="0" layoutInCell="1" allowOverlap="1" wp14:anchorId="41368E65" wp14:editId="65018BA3">
                <wp:simplePos x="0" y="0"/>
                <wp:positionH relativeFrom="column">
                  <wp:posOffset>2071370</wp:posOffset>
                </wp:positionH>
                <wp:positionV relativeFrom="paragraph">
                  <wp:posOffset>175351</wp:posOffset>
                </wp:positionV>
                <wp:extent cx="2679700" cy="812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1C7186" w14:textId="77777777" w:rsidR="00732B7F" w:rsidRPr="004F1DF4" w:rsidRDefault="00732B7F" w:rsidP="00732B7F">
                            <w:r w:rsidRPr="004F1DF4">
                              <w:t>Agency Line One</w:t>
                            </w:r>
                          </w:p>
                          <w:p w14:paraId="153BD7B5" w14:textId="77777777" w:rsidR="00732B7F" w:rsidRPr="004F1DF4" w:rsidRDefault="00732B7F" w:rsidP="00732B7F">
                            <w:r w:rsidRPr="004F1DF4">
                              <w:t>Agency Contact Line Two</w:t>
                            </w:r>
                          </w:p>
                          <w:p w14:paraId="33CEECCF" w14:textId="77777777" w:rsidR="00732B7F" w:rsidRPr="004F1DF4" w:rsidRDefault="00732B7F" w:rsidP="00732B7F">
                            <w:r w:rsidRPr="004F1DF4">
                              <w:t>Agency Contact Line Three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41368E6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63.1pt;margin-top:13.8pt;width:211pt;height:64pt;z-index:48759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" fillcolor="white [3201]" stroked="f" strokeweight=".5pt">
                <v:textbox>
                  <w:txbxContent>
                    <w:p w14:paraId="231C7186" w14:textId="77777777" w:rsidR="00732B7F" w:rsidRPr="004F1DF4" w:rsidRDefault="00732B7F" w:rsidP="00732B7F">
                      <w:r w:rsidRPr="004F1DF4">
                        <w:t>Agency Line One</w:t>
                      </w:r>
                    </w:p>
                    <w:p w14:paraId="153BD7B5" w14:textId="77777777" w:rsidR="00732B7F" w:rsidRPr="004F1DF4" w:rsidRDefault="00732B7F" w:rsidP="00732B7F">
                      <w:r w:rsidRPr="004F1DF4">
                        <w:t>Agency Contact Line Two</w:t>
                      </w:r>
                    </w:p>
                    <w:p w14:paraId="33CEECCF" w14:textId="77777777" w:rsidR="00732B7F" w:rsidRPr="004F1DF4" w:rsidRDefault="00732B7F" w:rsidP="00732B7F">
                      <w:r w:rsidRPr="004F1DF4">
                        <w:t>Agency Contact Line Three</w:t>
                      </w:r>
                    </w:p>
                  </w:txbxContent>
                </v:textbox>
              </v:shape>
            </w:pict>
          </mc:Fallback>
        </mc:AlternateContent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732B7F">
        <w:rPr>
          <w:b/>
          <w:color w:val="231F20"/>
          <w:sz w:val="20"/>
        </w:rPr>
        <w:t xml:space="preserve">In Partnership </w:t>
      </w:r>
      <w:r w:rsidR="00732B7F">
        <w:rPr>
          <w:b/>
          <w:color w:val="231F20"/>
          <w:spacing w:val="-4"/>
          <w:sz w:val="20"/>
        </w:rPr>
        <w:t>with</w:t>
      </w:r>
    </w:p>
    <w:p w14:paraId="3C5C5521" w14:textId="227E3BCF" w:rsidR="00CC1451" w:rsidRDefault="00887F94" w:rsidP="00887F94">
      <w:pPr>
        <w:pStyle w:val="BodyText"/>
        <w:spacing w:before="10"/>
        <w:ind w:left="0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0756C8FB" wp14:editId="2768F3B7">
                <wp:simplePos x="0" y="0"/>
                <wp:positionH relativeFrom="page">
                  <wp:posOffset>5427345</wp:posOffset>
                </wp:positionH>
                <wp:positionV relativeFrom="paragraph">
                  <wp:posOffset>146050</wp:posOffset>
                </wp:positionV>
                <wp:extent cx="1790700" cy="525780"/>
                <wp:effectExtent l="0" t="0" r="0" b="0"/>
                <wp:wrapTopAndBottom/>
                <wp:docPr id="9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700" cy="525780"/>
                          <a:chOff x="8547" y="230"/>
                          <a:chExt cx="2820" cy="828"/>
                        </a:xfrm>
                      </wpg:grpSpPr>
                      <pic:pic xmlns:pic="http://schemas.openxmlformats.org/drawingml/2006/picture">
                        <pic:nvPicPr>
                          <pic:cNvPr id="10" name="docshape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7" y="230"/>
                            <a:ext cx="2820" cy="8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3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2" y="292"/>
                            <a:ext cx="2127" cy="5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3114F15C" id="docshapegroup1" o:spid="_x0000_s1026" style="position:absolute;margin-left:427.35pt;margin-top:11.5pt;width:141pt;height:41.4pt;z-index:-251659264;mso-wrap-distance-left:0;mso-wrap-distance-right:0;mso-position-horizontal-relative:page" coordorigin="8547,230" coordsize="2820,8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8547;top:230;width:2820;height:8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">
                  <v:imagedata r:id="rId10" o:title=""/>
                  <o:lock v:ext="edit" aspectratio="f"/>
                </v:shape>
                <v:shape id="docshape3" o:spid="_x0000_s1028" type="#_x0000_t75" style="position:absolute;left:9232;top:292;width:2127;height:5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">
                  <v:imagedata r:id="rId11" o:title=""/>
                  <o:lock v:ext="edit" aspectratio="f"/>
                </v:shape>
                <w10:wrap type="topAndBottom" anchorx="page"/>
              </v:group>
            </w:pict>
          </mc:Fallback>
        </mc:AlternateContent>
      </w:r>
      <w:bookmarkStart w:id="0" w:name="Premium_Audit_Checklist_Co-Brand.pdf"/>
      <w:bookmarkStart w:id="1" w:name="Premium_Audit_Checklist_final_shared"/>
      <w:bookmarkEnd w:id="0"/>
      <w:bookmarkEnd w:id="1"/>
      <w:r>
        <w:rPr>
          <w:b/>
          <w:sz w:val="17"/>
        </w:rPr>
        <w:softHyphen/>
      </w:r>
    </w:p>
    <w:p w14:paraId="0CB20D76" w14:textId="412D76C5" w:rsidR="00887F94" w:rsidRPr="00887F94" w:rsidRDefault="009729F3" w:rsidP="009729F3">
      <w:pPr>
        <w:pStyle w:val="BodyText"/>
        <w:tabs>
          <w:tab w:val="bar" w:pos="7380"/>
          <w:tab w:val="left" w:pos="7671"/>
          <w:tab w:val="right" w:pos="10960"/>
        </w:tabs>
        <w:spacing w:before="10"/>
        <w:ind w:left="0"/>
        <w:rPr>
          <w:b/>
          <w:sz w:val="17"/>
          <w:vertAlign w:val="subscript"/>
        </w:rPr>
      </w:pPr>
      <w:r>
        <w:rPr>
          <w:b/>
          <w:sz w:val="17"/>
          <w:vertAlign w:val="subscript"/>
        </w:rPr>
        <w:tab/>
      </w:r>
      <w:r>
        <w:rPr>
          <w:b/>
          <w:sz w:val="17"/>
          <w:vertAlign w:val="subscript"/>
        </w:rPr>
        <w:tab/>
      </w:r>
    </w:p>
    <w:sectPr w:rsidR="00887F94" w:rsidRPr="00887F94">
      <w:type w:val="continuous"/>
      <w:pgSz w:w="12240" w:h="15840"/>
      <w:pgMar w:top="540" w:right="6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145EC"/>
    <w:multiLevelType w:val="hybridMultilevel"/>
    <w:tmpl w:val="855EE4B2"/>
    <w:lvl w:ilvl="0" w:tplc="35F2ECDA">
      <w:numFmt w:val="bullet"/>
      <w:lvlText w:val="-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FE489758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738AEE28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04FA3A36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7D34C26A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13AABEBA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55285DC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73BEE024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42B232E2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6A034481"/>
    <w:multiLevelType w:val="hybridMultilevel"/>
    <w:tmpl w:val="946C701C"/>
    <w:lvl w:ilvl="0" w:tplc="640A4C3C">
      <w:numFmt w:val="bullet"/>
      <w:lvlText w:val="•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0C74FA42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5876FC4A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298E7890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8D1C0A06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FCF4B710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7A627A6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C9B6E6D2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8BE2E9EC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num w:numId="1" w16cid:durableId="139663792">
    <w:abstractNumId w:val="0"/>
  </w:num>
  <w:num w:numId="2" w16cid:durableId="389152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F3"/>
    <w:rsid w:val="00016B86"/>
    <w:rsid w:val="00117EF8"/>
    <w:rsid w:val="001B5697"/>
    <w:rsid w:val="002C3300"/>
    <w:rsid w:val="00406068"/>
    <w:rsid w:val="004E591F"/>
    <w:rsid w:val="0060743C"/>
    <w:rsid w:val="006F048B"/>
    <w:rsid w:val="00732B7F"/>
    <w:rsid w:val="007B5AF0"/>
    <w:rsid w:val="00846BC9"/>
    <w:rsid w:val="00887F94"/>
    <w:rsid w:val="009729F3"/>
    <w:rsid w:val="009D76A3"/>
    <w:rsid w:val="00A50B2E"/>
    <w:rsid w:val="00CC1451"/>
    <w:rsid w:val="00FA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E8DEF"/>
  <w15:docId w15:val="{0F170F7F-139C-9346-A5D0-0C477482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8"/>
      <w:ind w:left="2630" w:right="255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3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5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580" w:hanging="2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0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binbanks/Library/CloudStorage/OneDrive-FCBIFund/Documents/projects%20with%20Patti/Co-Branded%20flyers/Robin%20forms/~Types%20of%20co-brands%20-%20need%20review/~New%20final%20working%20folder/2-15-23%20New%20Formatting/Power%20Line%20Safety/co-brand%203-11-23/Power%20Line%20Safety%201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DACED2-14EC-B141-A4D6-00F442E7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Power Line Safety 1.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Robin Banks</cp:lastModifiedBy>
  <cp:revision>2</cp:revision>
  <dcterms:created xsi:type="dcterms:W3CDTF">2023-06-01T19:08:00Z</dcterms:created>
  <dcterms:modified xsi:type="dcterms:W3CDTF">2023-06-01T19:08:00Z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2023-03-20T00:00:00Z</vt:filetime>
  </property>
  <property fmtid="{D5CDD505-2E9C-101B-9397-08002B2CF9AE}" pid="5" name="Producer">
    <vt:lpwstr>Adobe PDF Library 16.0.7</vt:lpwstr>
  </property>
</Properties>
</file>