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BA456" w14:textId="08323BC3" w:rsidR="00CC1451" w:rsidRDefault="00117EF8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58241" behindDoc="1" locked="0" layoutInCell="1" allowOverlap="1" wp14:anchorId="005A859B" wp14:editId="2B1F8E06">
            <wp:simplePos x="0" y="0"/>
            <wp:positionH relativeFrom="column">
              <wp:posOffset>-406400</wp:posOffset>
            </wp:positionH>
            <wp:positionV relativeFrom="paragraph">
              <wp:posOffset>-317500</wp:posOffset>
            </wp:positionV>
            <wp:extent cx="7768533" cy="10053395"/>
            <wp:effectExtent l="0" t="0" r="4445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8533" cy="1005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6A3">
        <w:rPr>
          <w:noProof/>
        </w:rPr>
        <w:drawing>
          <wp:anchor distT="0" distB="0" distL="114300" distR="114300" simplePos="0" relativeHeight="251658242" behindDoc="1" locked="0" layoutInCell="1" allowOverlap="1" wp14:anchorId="25BB23F6" wp14:editId="175F61C5">
            <wp:simplePos x="0" y="0"/>
            <wp:positionH relativeFrom="column">
              <wp:posOffset>80093</wp:posOffset>
            </wp:positionH>
            <wp:positionV relativeFrom="paragraph">
              <wp:posOffset>24607</wp:posOffset>
            </wp:positionV>
            <wp:extent cx="1811678" cy="966230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1368E65" wp14:editId="65018BA3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1C7186" w14:textId="77777777" w:rsidR="00732B7F" w:rsidRPr="004F1DF4" w:rsidRDefault="00732B7F" w:rsidP="00732B7F">
                            <w:r w:rsidRPr="004F1DF4">
                              <w:t>Agency Line One</w:t>
                            </w:r>
                          </w:p>
                          <w:p w14:paraId="153BD7B5" w14:textId="77777777" w:rsidR="00732B7F" w:rsidRPr="004F1DF4" w:rsidRDefault="00732B7F" w:rsidP="00732B7F">
                            <w:r w:rsidRPr="004F1DF4">
                              <w:t>Agency Contact Line Two</w:t>
                            </w:r>
                          </w:p>
                          <w:p w14:paraId="33CEECCF" w14:textId="77777777" w:rsidR="00732B7F" w:rsidRPr="004F1DF4" w:rsidRDefault="00732B7F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231C7186" w14:textId="77777777" w:rsidR="00732B7F" w:rsidRPr="004F1DF4" w:rsidRDefault="00732B7F" w:rsidP="00732B7F">
                      <w:r w:rsidRPr="004F1DF4">
                        <w:t>Agency Line One</w:t>
                      </w:r>
                    </w:p>
                    <w:p w14:paraId="153BD7B5" w14:textId="77777777" w:rsidR="00732B7F" w:rsidRPr="004F1DF4" w:rsidRDefault="00732B7F" w:rsidP="00732B7F">
                      <w:r w:rsidRPr="004F1DF4">
                        <w:t>Agency Contact Line Two</w:t>
                      </w:r>
                    </w:p>
                    <w:p w14:paraId="33CEECCF" w14:textId="77777777" w:rsidR="00732B7F" w:rsidRPr="004F1DF4" w:rsidRDefault="00732B7F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</w:p>
    <w:p w14:paraId="3C5C5521" w14:textId="227E3BCF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0756C8FB" wp14:editId="2768F3B7">
                <wp:simplePos x="0" y="0"/>
                <wp:positionH relativeFrom="page">
                  <wp:posOffset>5427345</wp:posOffset>
                </wp:positionH>
                <wp:positionV relativeFrom="paragraph">
                  <wp:posOffset>146050</wp:posOffset>
                </wp:positionV>
                <wp:extent cx="1790700" cy="52578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525780"/>
                          <a:chOff x="8547" y="230"/>
                          <a:chExt cx="2820" cy="828"/>
                        </a:xfrm>
                      </wpg:grpSpPr>
                      <pic:pic xmlns:pic="http://schemas.openxmlformats.org/drawingml/2006/picture">
                        <pic:nvPicPr>
                          <pic:cNvPr id="10" name="docshape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230"/>
                            <a:ext cx="2820" cy="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2" y="292"/>
                            <a:ext cx="2127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14F15C" id="docshapegroup1" o:spid="_x0000_s1026" style="position:absolute;margin-left:427.35pt;margin-top:11.5pt;width:141pt;height:41.4pt;z-index:-251659264;mso-wrap-distance-left:0;mso-wrap-distance-right:0;mso-position-horizontal-relative:page" coordorigin="8547,230" coordsize="2820,8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547;top:230;width:2820;height:8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">
                  <v:imagedata r:id="rId10" o:title=""/>
                  <o:lock v:ext="edit" aspectratio="f"/>
                </v:shape>
                <v:shape id="docshape3" o:spid="_x0000_s1028" type="#_x0000_t75" style="position:absolute;left:9232;top:292;width:2127;height:5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">
                  <v:imagedata r:id="rId11" o:title=""/>
                  <o:lock v:ext="edit" aspectratio="f"/>
                </v:shape>
                <w10:wrap type="topAndBottom" anchorx="page"/>
              </v:group>
            </w:pict>
          </mc:Fallback>
        </mc:AlternateContent>
      </w: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412D76C5" w:rsidR="00887F94" w:rsidRPr="00FC2007" w:rsidRDefault="009729F3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  <w:vertAlign w:val="subscript"/>
        </w:rPr>
      </w:pPr>
      <w:r>
        <w:rPr>
          <w:b/>
          <w:sz w:val="17"/>
          <w:vertAlign w:val="subscript"/>
        </w:rPr>
        <w:tab/>
      </w:r>
      <w:r>
        <w:rPr>
          <w:b/>
          <w:sz w:val="17"/>
          <w:vertAlign w:val="subscript"/>
        </w:rPr>
        <w:tab/>
      </w:r>
    </w:p>
    <w:sectPr w:rsidR="00887F94" w:rsidRPr="00FC2007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B5697"/>
    <w:rsid w:val="001D6C57"/>
    <w:rsid w:val="001F05CF"/>
    <w:rsid w:val="002A614E"/>
    <w:rsid w:val="002C3300"/>
    <w:rsid w:val="002E2767"/>
    <w:rsid w:val="00406068"/>
    <w:rsid w:val="00491B29"/>
    <w:rsid w:val="004C1591"/>
    <w:rsid w:val="004E591F"/>
    <w:rsid w:val="0060743C"/>
    <w:rsid w:val="006F048B"/>
    <w:rsid w:val="007259F0"/>
    <w:rsid w:val="00732B7F"/>
    <w:rsid w:val="007B5AF0"/>
    <w:rsid w:val="00846BC9"/>
    <w:rsid w:val="00883B80"/>
    <w:rsid w:val="00887F94"/>
    <w:rsid w:val="009134FD"/>
    <w:rsid w:val="009729F3"/>
    <w:rsid w:val="009D76A3"/>
    <w:rsid w:val="00A50B2E"/>
    <w:rsid w:val="00B6393F"/>
    <w:rsid w:val="00CB4C69"/>
    <w:rsid w:val="00CC1451"/>
    <w:rsid w:val="00F23E64"/>
    <w:rsid w:val="00FA0E45"/>
    <w:rsid w:val="00FC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2</cp:revision>
  <dcterms:created xsi:type="dcterms:W3CDTF">2024-11-25T23:05:00Z</dcterms:created>
  <dcterms:modified xsi:type="dcterms:W3CDTF">2024-11-25T23:05:00Z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