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009A7B8F">
            <wp:simplePos x="0" y="0"/>
            <wp:positionH relativeFrom="column">
              <wp:posOffset>-399854</wp:posOffset>
            </wp:positionH>
            <wp:positionV relativeFrom="paragraph">
              <wp:posOffset>-324046</wp:posOffset>
            </wp:positionV>
            <wp:extent cx="7768533" cy="10053395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533" cy="1005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A614E"/>
    <w:rsid w:val="002C3300"/>
    <w:rsid w:val="002E2767"/>
    <w:rsid w:val="00406068"/>
    <w:rsid w:val="004C1591"/>
    <w:rsid w:val="004E591F"/>
    <w:rsid w:val="0060743C"/>
    <w:rsid w:val="006F048B"/>
    <w:rsid w:val="00716D9E"/>
    <w:rsid w:val="007259F0"/>
    <w:rsid w:val="00732B7F"/>
    <w:rsid w:val="007A411D"/>
    <w:rsid w:val="007B5AF0"/>
    <w:rsid w:val="00846BC9"/>
    <w:rsid w:val="00883B80"/>
    <w:rsid w:val="00887F94"/>
    <w:rsid w:val="009134FD"/>
    <w:rsid w:val="009729F3"/>
    <w:rsid w:val="009D76A3"/>
    <w:rsid w:val="00A50B2E"/>
    <w:rsid w:val="00CB4C69"/>
    <w:rsid w:val="00CC1451"/>
    <w:rsid w:val="00E85951"/>
    <w:rsid w:val="00F23E64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dcterms:created xsi:type="dcterms:W3CDTF">2024-05-29T18:17:00Z</dcterms:created>
  <dcterms:modified xsi:type="dcterms:W3CDTF">2024-05-29T18:17:00Z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